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alias w:val="Author"/>
        <w:id w:val="4805016"/>
        <w:placeholder>
          <w:docPart w:val="C30E5D77DF754C2BB623CDCAB13AA632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p w:rsidR="003253AC" w:rsidRDefault="00566EC1">
          <w:pPr>
            <w:pStyle w:val="YourName"/>
          </w:pPr>
          <w:r>
            <w:t>David</w:t>
          </w:r>
          <w:r w:rsidR="007D5504">
            <w:t xml:space="preserve"> Harris</w:t>
          </w:r>
        </w:p>
      </w:sdtContent>
    </w:sdt>
    <w:p w:rsidR="003253AC" w:rsidRDefault="007D5504">
      <w:pPr>
        <w:pStyle w:val="ContactInformation"/>
      </w:pPr>
      <w:r>
        <w:t>5025 Thacher Road</w:t>
      </w:r>
      <w:r w:rsidR="00A54485">
        <w:t xml:space="preserve">, </w:t>
      </w:r>
      <w:r>
        <w:t>Ojai, Ca, 93023</w:t>
      </w:r>
      <w:r w:rsidR="00A54485">
        <w:t xml:space="preserve"> | </w:t>
      </w:r>
      <w:r>
        <w:t>805 640 0881</w:t>
      </w:r>
      <w:r w:rsidR="00A54485">
        <w:t xml:space="preserve"> | </w:t>
      </w:r>
      <w:r>
        <w:t>dharris@thacher.org</w:t>
      </w:r>
    </w:p>
    <w:p w:rsidR="003253AC" w:rsidRDefault="00A54485">
      <w:pPr>
        <w:pStyle w:val="SectionHeading"/>
      </w:pPr>
      <w:r>
        <w:t>EDUCATION</w:t>
      </w:r>
    </w:p>
    <w:p w:rsidR="003253AC" w:rsidRDefault="007D5504">
      <w:pPr>
        <w:pStyle w:val="Location"/>
      </w:pPr>
      <w:r>
        <w:t>Imperial College, London</w:t>
      </w:r>
    </w:p>
    <w:p w:rsidR="003253AC" w:rsidRDefault="007D5504">
      <w:pPr>
        <w:pStyle w:val="JobTitle"/>
      </w:pPr>
      <w:proofErr w:type="spellStart"/>
      <w:proofErr w:type="gramStart"/>
      <w:r>
        <w:t>Bsc</w:t>
      </w:r>
      <w:proofErr w:type="spellEnd"/>
      <w:r>
        <w:t>(</w:t>
      </w:r>
      <w:proofErr w:type="spellStart"/>
      <w:proofErr w:type="gramEnd"/>
      <w:r>
        <w:t>Honours</w:t>
      </w:r>
      <w:proofErr w:type="spellEnd"/>
      <w:r>
        <w:t>) Physics</w:t>
      </w:r>
      <w:r w:rsidR="00A54485">
        <w:tab/>
      </w:r>
      <w:sdt>
        <w:sdtPr>
          <w:id w:val="275215203"/>
          <w:placeholder>
            <w:docPart w:val="6B16FC15957E4BFCB6E3AE61D5AFB519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>
            <w:t>1980-1983</w:t>
          </w:r>
        </w:sdtContent>
      </w:sdt>
    </w:p>
    <w:p w:rsidR="003253AC" w:rsidRDefault="003253AC">
      <w:pPr>
        <w:pStyle w:val="SpaceAfter"/>
      </w:pPr>
    </w:p>
    <w:p w:rsidR="003253AC" w:rsidRDefault="007D5504">
      <w:pPr>
        <w:pStyle w:val="Location"/>
      </w:pPr>
      <w:r>
        <w:t>Cambridge University</w:t>
      </w:r>
    </w:p>
    <w:p w:rsidR="003253AC" w:rsidRDefault="007D5504">
      <w:pPr>
        <w:pStyle w:val="JobTitle"/>
      </w:pPr>
      <w:r>
        <w:t>PGCE</w:t>
      </w:r>
      <w:r w:rsidR="00A54485">
        <w:tab/>
      </w:r>
      <w:sdt>
        <w:sdtPr>
          <w:id w:val="275215213"/>
          <w:placeholder>
            <w:docPart w:val="1E6304E364C14666BF19A525D9B98A50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>
            <w:t>1983-1984</w:t>
          </w:r>
        </w:sdtContent>
      </w:sdt>
    </w:p>
    <w:p w:rsidR="003253AC" w:rsidRDefault="007D5504">
      <w:pPr>
        <w:pStyle w:val="SpaceAfter"/>
      </w:pPr>
      <w:r>
        <w:t>Physics education and child psychology</w:t>
      </w:r>
    </w:p>
    <w:p w:rsidR="003253AC" w:rsidRDefault="00A54485">
      <w:pPr>
        <w:pStyle w:val="SectionHeading"/>
      </w:pPr>
      <w:r>
        <w:t>AWARDS</w:t>
      </w:r>
    </w:p>
    <w:p w:rsidR="003253AC" w:rsidRDefault="007D5504">
      <w:pPr>
        <w:pStyle w:val="NormalBodyText"/>
      </w:pPr>
      <w:r>
        <w:t>Associate of the Royal College of Science</w:t>
      </w:r>
      <w:r w:rsidR="00A54485">
        <w:tab/>
      </w:r>
      <w:sdt>
        <w:sdtPr>
          <w:rPr>
            <w:b/>
          </w:rPr>
          <w:id w:val="275215226"/>
          <w:placeholder>
            <w:docPart w:val="3FD4FD5EF55C414E8CED0BC69976BA4C"/>
          </w:placeholder>
          <w:date>
            <w:dateFormat w:val="MMMM yyyy"/>
            <w:lid w:val="en-US"/>
            <w:storeMappedDataAs w:val="dateTime"/>
            <w:calendar w:val="gregorian"/>
          </w:date>
        </w:sdtPr>
        <w:sdtEndPr/>
        <w:sdtContent>
          <w:r w:rsidRPr="007D5504">
            <w:rPr>
              <w:b/>
            </w:rPr>
            <w:t>1980</w:t>
          </w:r>
        </w:sdtContent>
      </w:sdt>
      <w:r w:rsidR="00A54485" w:rsidRPr="007D5504">
        <w:rPr>
          <w:b/>
        </w:rPr>
        <w:t xml:space="preserve"> – </w:t>
      </w:r>
      <w:sdt>
        <w:sdtPr>
          <w:rPr>
            <w:b/>
          </w:rPr>
          <w:id w:val="275215228"/>
          <w:placeholder>
            <w:docPart w:val="FEAC684F2F424F0DADD17E4D43EF6171"/>
          </w:placeholder>
          <w:date>
            <w:dateFormat w:val="MMMM yyyy"/>
            <w:lid w:val="en-US"/>
            <w:storeMappedDataAs w:val="dateTime"/>
            <w:calendar w:val="gregorian"/>
          </w:date>
        </w:sdtPr>
        <w:sdtEndPr/>
        <w:sdtContent>
          <w:r w:rsidRPr="007D5504">
            <w:rPr>
              <w:b/>
            </w:rPr>
            <w:t>1983</w:t>
          </w:r>
        </w:sdtContent>
      </w:sdt>
    </w:p>
    <w:p w:rsidR="007D5504" w:rsidRDefault="00A54485" w:rsidP="007D5504">
      <w:pPr>
        <w:pStyle w:val="NormalBodyText"/>
      </w:pPr>
      <w:r>
        <w:tab/>
      </w:r>
    </w:p>
    <w:p w:rsidR="003253AC" w:rsidRDefault="00A54485">
      <w:pPr>
        <w:pStyle w:val="SectionHeading"/>
      </w:pPr>
      <w:r>
        <w:t>TEACHING EXPERIENCE</w:t>
      </w:r>
    </w:p>
    <w:p w:rsidR="003253AC" w:rsidRPr="007D5504" w:rsidRDefault="007D5504">
      <w:pPr>
        <w:pStyle w:val="Location"/>
        <w:rPr>
          <w:b/>
        </w:rPr>
      </w:pPr>
      <w:r w:rsidRPr="007D5504">
        <w:rPr>
          <w:b/>
        </w:rPr>
        <w:t>Rugby School</w:t>
      </w:r>
    </w:p>
    <w:p w:rsidR="003253AC" w:rsidRDefault="007D5504">
      <w:pPr>
        <w:pStyle w:val="JobTitle"/>
      </w:pPr>
      <w:r w:rsidRPr="007D5504">
        <w:rPr>
          <w:b w:val="0"/>
        </w:rPr>
        <w:t>Teacher Training</w:t>
      </w:r>
      <w:r w:rsidR="00A54485">
        <w:tab/>
      </w:r>
      <w:sdt>
        <w:sdtPr>
          <w:id w:val="275215262"/>
          <w:placeholder>
            <w:docPart w:val="64DFD65DC5CA44808B4A8809CCD6833F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>
            <w:t>1984</w:t>
          </w:r>
        </w:sdtContent>
      </w:sdt>
    </w:p>
    <w:p w:rsidR="003728C3" w:rsidRDefault="003728C3">
      <w:pPr>
        <w:pStyle w:val="JobTitle"/>
      </w:pPr>
    </w:p>
    <w:p w:rsidR="003253AC" w:rsidRDefault="007D5504">
      <w:pPr>
        <w:pStyle w:val="JobTitle"/>
      </w:pPr>
      <w:r>
        <w:t>Shrewsbury School</w:t>
      </w:r>
      <w:r w:rsidR="00A54485">
        <w:tab/>
      </w:r>
      <w:sdt>
        <w:sdtPr>
          <w:id w:val="275215266"/>
          <w:placeholder>
            <w:docPart w:val="5A50E136BFAB4B048577C04C543A4C6B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t>1984-1989</w:t>
          </w:r>
        </w:sdtContent>
      </w:sdt>
    </w:p>
    <w:p w:rsidR="007D5504" w:rsidRDefault="007D5504" w:rsidP="007D5504">
      <w:r>
        <w:t xml:space="preserve">         All levels of physics instruction</w:t>
      </w:r>
    </w:p>
    <w:p w:rsidR="007D5504" w:rsidRDefault="007D5504" w:rsidP="007D5504">
      <w:r>
        <w:t xml:space="preserve">         Member of the Army Reserves (5 years)</w:t>
      </w:r>
    </w:p>
    <w:p w:rsidR="007D5504" w:rsidRDefault="007D5504" w:rsidP="007D5504">
      <w:r>
        <w:t xml:space="preserve">         Leader of outdoor program</w:t>
      </w:r>
    </w:p>
    <w:p w:rsidR="007D5504" w:rsidRDefault="007D5504" w:rsidP="007D5504">
      <w:r>
        <w:t xml:space="preserve">         Steward of Sixth </w:t>
      </w:r>
      <w:r w:rsidR="0013633C">
        <w:t>F</w:t>
      </w:r>
      <w:bookmarkStart w:id="0" w:name="_GoBack"/>
      <w:bookmarkEnd w:id="0"/>
      <w:r>
        <w:t>orm Social Club</w:t>
      </w:r>
    </w:p>
    <w:p w:rsidR="003253AC" w:rsidRDefault="003253AC">
      <w:pPr>
        <w:pStyle w:val="Location"/>
      </w:pPr>
    </w:p>
    <w:p w:rsidR="003253AC" w:rsidRDefault="007D5504">
      <w:pPr>
        <w:pStyle w:val="JobTitle"/>
      </w:pPr>
      <w:r>
        <w:t>The Thacher School</w:t>
      </w:r>
      <w:r w:rsidR="00A54485">
        <w:tab/>
      </w:r>
      <w:sdt>
        <w:sdtPr>
          <w:id w:val="275215280"/>
          <w:placeholder>
            <w:docPart w:val="6CEB24C698EE4DC49B73C7BC4F7A25B1"/>
          </w:placeholder>
          <w:date>
            <w:dateFormat w:val="MMMM yyyy"/>
            <w:lid w:val="en-US"/>
            <w:storeMappedDataAs w:val="dateTime"/>
            <w:calendar w:val="gregorian"/>
          </w:date>
        </w:sdtPr>
        <w:sdtEndPr/>
        <w:sdtContent>
          <w:r>
            <w:t>1989</w:t>
          </w:r>
        </w:sdtContent>
      </w:sdt>
      <w:r w:rsidR="00A54485">
        <w:t xml:space="preserve"> – </w:t>
      </w:r>
      <w:sdt>
        <w:sdtPr>
          <w:id w:val="275215282"/>
          <w:placeholder>
            <w:docPart w:val="BDFAC14D6DEC4EE29E3E6047EAFA5D22"/>
          </w:placeholder>
          <w:date>
            <w:dateFormat w:val="MMMM yyyy"/>
            <w:lid w:val="en-US"/>
            <w:storeMappedDataAs w:val="dateTime"/>
            <w:calendar w:val="gregorian"/>
          </w:date>
        </w:sdtPr>
        <w:sdtEndPr/>
        <w:sdtContent>
          <w:r>
            <w:t>2003</w:t>
          </w:r>
        </w:sdtContent>
      </w:sdt>
    </w:p>
    <w:p w:rsidR="003728C3" w:rsidRDefault="003728C3" w:rsidP="003728C3">
      <w:r>
        <w:t xml:space="preserve">         Physics instructor of all levels</w:t>
      </w:r>
      <w:r w:rsidR="00727A2B">
        <w:t xml:space="preserve"> – founded Physics First program for Ninth grade</w:t>
      </w:r>
    </w:p>
    <w:p w:rsidR="003728C3" w:rsidRDefault="003728C3" w:rsidP="003728C3">
      <w:r>
        <w:t xml:space="preserve">         Freshman </w:t>
      </w:r>
      <w:r w:rsidR="00727A2B">
        <w:t>B</w:t>
      </w:r>
      <w:r>
        <w:t xml:space="preserve">oys </w:t>
      </w:r>
      <w:r w:rsidR="00727A2B">
        <w:t>D</w:t>
      </w:r>
      <w:r>
        <w:t xml:space="preserve">orm </w:t>
      </w:r>
      <w:r w:rsidR="00727A2B">
        <w:t>H</w:t>
      </w:r>
      <w:r>
        <w:t>ead (2 years)</w:t>
      </w:r>
    </w:p>
    <w:p w:rsidR="003728C3" w:rsidRDefault="003728C3" w:rsidP="003728C3">
      <w:r>
        <w:t xml:space="preserve">         Science Department Chair (2 years)</w:t>
      </w:r>
    </w:p>
    <w:p w:rsidR="003728C3" w:rsidRDefault="003728C3" w:rsidP="003728C3">
      <w:r>
        <w:t xml:space="preserve">         Soccer coach (14 years) JV and 3</w:t>
      </w:r>
      <w:r w:rsidRPr="00F4143F">
        <w:rPr>
          <w:vertAlign w:val="superscript"/>
        </w:rPr>
        <w:t>rd</w:t>
      </w:r>
      <w:r>
        <w:t xml:space="preserve"> team level</w:t>
      </w:r>
    </w:p>
    <w:p w:rsidR="003728C3" w:rsidRDefault="003728C3" w:rsidP="003728C3">
      <w:r>
        <w:t xml:space="preserve">         Academic and personal advisor (14 years)</w:t>
      </w:r>
    </w:p>
    <w:p w:rsidR="003728C3" w:rsidRDefault="003728C3" w:rsidP="003728C3">
      <w:r>
        <w:t xml:space="preserve">         Judicial Council (6 years)</w:t>
      </w:r>
    </w:p>
    <w:p w:rsidR="003253AC" w:rsidRDefault="003253AC">
      <w:pPr>
        <w:pStyle w:val="Location"/>
      </w:pPr>
    </w:p>
    <w:p w:rsidR="003253AC" w:rsidRDefault="003728C3">
      <w:pPr>
        <w:pStyle w:val="JobTitle"/>
      </w:pPr>
      <w:proofErr w:type="spellStart"/>
      <w:r>
        <w:t>Hackley</w:t>
      </w:r>
      <w:proofErr w:type="spellEnd"/>
      <w:r>
        <w:t xml:space="preserve"> </w:t>
      </w:r>
      <w:proofErr w:type="gramStart"/>
      <w:r>
        <w:t>School ,</w:t>
      </w:r>
      <w:proofErr w:type="gramEnd"/>
      <w:r>
        <w:t xml:space="preserve"> New York</w:t>
      </w:r>
      <w:r w:rsidR="00A54485">
        <w:tab/>
      </w:r>
      <w:sdt>
        <w:sdtPr>
          <w:id w:val="275215288"/>
          <w:placeholder>
            <w:docPart w:val="D0D586BA3FA84048BE971FCED72368A3"/>
          </w:placeholder>
          <w:date>
            <w:dateFormat w:val="MMMM yyyy"/>
            <w:lid w:val="en-US"/>
            <w:storeMappedDataAs w:val="dateTime"/>
            <w:calendar w:val="gregorian"/>
          </w:date>
        </w:sdtPr>
        <w:sdtEndPr/>
        <w:sdtContent>
          <w:r>
            <w:t>2003</w:t>
          </w:r>
        </w:sdtContent>
      </w:sdt>
      <w:r w:rsidR="00A54485">
        <w:t xml:space="preserve"> – </w:t>
      </w:r>
      <w:sdt>
        <w:sdtPr>
          <w:id w:val="275215290"/>
          <w:placeholder>
            <w:docPart w:val="EDF355B9B1AD444E8AF5F50902B16D7F"/>
          </w:placeholder>
          <w:date>
            <w:dateFormat w:val="MMMM yyyy"/>
            <w:lid w:val="en-US"/>
            <w:storeMappedDataAs w:val="dateTime"/>
            <w:calendar w:val="gregorian"/>
          </w:date>
        </w:sdtPr>
        <w:sdtEndPr/>
        <w:sdtContent>
          <w:r>
            <w:t>2007</w:t>
          </w:r>
        </w:sdtContent>
      </w:sdt>
    </w:p>
    <w:p w:rsidR="003728C3" w:rsidRDefault="003728C3" w:rsidP="003728C3">
      <w:r>
        <w:t xml:space="preserve">        Science Department Chair (K-12)</w:t>
      </w:r>
    </w:p>
    <w:p w:rsidR="003253AC" w:rsidRDefault="003253AC">
      <w:pPr>
        <w:pStyle w:val="Location"/>
      </w:pPr>
    </w:p>
    <w:p w:rsidR="003253AC" w:rsidRDefault="003728C3">
      <w:pPr>
        <w:pStyle w:val="JobTitle"/>
      </w:pPr>
      <w:r>
        <w:t>The Thacher School</w:t>
      </w:r>
      <w:r w:rsidR="00A54485">
        <w:tab/>
      </w:r>
      <w:sdt>
        <w:sdtPr>
          <w:id w:val="275215299"/>
          <w:placeholder>
            <w:docPart w:val="18B5887B4DD44D358384944CCDFB3F21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>
            <w:t>2007- present</w:t>
          </w:r>
        </w:sdtContent>
      </w:sdt>
    </w:p>
    <w:p w:rsidR="003728C3" w:rsidRDefault="003728C3" w:rsidP="003728C3">
      <w:r>
        <w:t xml:space="preserve">        Physics instructor of all levels</w:t>
      </w:r>
    </w:p>
    <w:p w:rsidR="003728C3" w:rsidRDefault="003728C3" w:rsidP="003728C3">
      <w:r>
        <w:t xml:space="preserve">        Soccer coach (3 years)</w:t>
      </w:r>
    </w:p>
    <w:p w:rsidR="003728C3" w:rsidRDefault="003728C3" w:rsidP="003728C3">
      <w:r>
        <w:t xml:space="preserve">        Academic and personal advisor (11 years)</w:t>
      </w:r>
    </w:p>
    <w:p w:rsidR="003728C3" w:rsidRDefault="003728C3" w:rsidP="003728C3">
      <w:r>
        <w:t xml:space="preserve">        Judicial Council (5 years)</w:t>
      </w:r>
    </w:p>
    <w:p w:rsidR="00D2055C" w:rsidRDefault="00D2055C" w:rsidP="003728C3"/>
    <w:p w:rsidR="00D2055C" w:rsidRPr="00D2055C" w:rsidRDefault="00D2055C">
      <w:pPr>
        <w:pStyle w:val="SpaceAfter"/>
        <w:rPr>
          <w:b/>
        </w:rPr>
      </w:pPr>
      <w:r w:rsidRPr="00D2055C">
        <w:rPr>
          <w:b/>
        </w:rPr>
        <w:t>Additional professional development courses</w:t>
      </w:r>
    </w:p>
    <w:p w:rsidR="003253AC" w:rsidRDefault="00D2055C" w:rsidP="00D2055C">
      <w:pPr>
        <w:pStyle w:val="Location"/>
        <w:ind w:left="0"/>
      </w:pPr>
      <w:r>
        <w:t xml:space="preserve">        </w:t>
      </w:r>
      <w:proofErr w:type="gramStart"/>
      <w:r w:rsidR="003728C3">
        <w:t>Stanley King Counselling Program, Fountain Valley School, Co.</w:t>
      </w:r>
      <w:proofErr w:type="gramEnd"/>
    </w:p>
    <w:p w:rsidR="003253AC" w:rsidRDefault="00A54485">
      <w:pPr>
        <w:pStyle w:val="JobTitle"/>
      </w:pPr>
      <w:r>
        <w:tab/>
      </w:r>
      <w:sdt>
        <w:sdtPr>
          <w:id w:val="275215307"/>
          <w:placeholder>
            <w:docPart w:val="58E02DC1A95C4C32A1056A3817312A4F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 w:rsidR="00D2055C">
            <w:t>1994 - 2003</w:t>
          </w:r>
        </w:sdtContent>
      </w:sdt>
    </w:p>
    <w:p w:rsidR="003253AC" w:rsidRDefault="003728C3">
      <w:pPr>
        <w:pStyle w:val="SpaceAfter"/>
      </w:pPr>
      <w:r>
        <w:t xml:space="preserve">Participated in several professional development programs at Taft School over the years </w:t>
      </w:r>
    </w:p>
    <w:p w:rsidR="003728C3" w:rsidRDefault="003728C3">
      <w:pPr>
        <w:pStyle w:val="SpaceAfter"/>
      </w:pPr>
      <w:r>
        <w:t>CTY instructor in physics for two summers</w:t>
      </w:r>
    </w:p>
    <w:p w:rsidR="003728C3" w:rsidRDefault="003728C3">
      <w:pPr>
        <w:pStyle w:val="SpaceAfter"/>
      </w:pPr>
      <w:r>
        <w:t>Led course</w:t>
      </w:r>
      <w:r w:rsidR="00D2055C">
        <w:t>s</w:t>
      </w:r>
      <w:r>
        <w:t xml:space="preserve"> on </w:t>
      </w:r>
      <w:r w:rsidR="00D2055C" w:rsidRPr="00D2055C">
        <w:rPr>
          <w:b/>
        </w:rPr>
        <w:t>T</w:t>
      </w:r>
      <w:r w:rsidRPr="00D2055C">
        <w:rPr>
          <w:b/>
        </w:rPr>
        <w:t xml:space="preserve">echnology </w:t>
      </w:r>
      <w:r w:rsidR="00D2055C" w:rsidRPr="00D2055C">
        <w:rPr>
          <w:b/>
        </w:rPr>
        <w:t>U</w:t>
      </w:r>
      <w:r w:rsidRPr="00D2055C">
        <w:rPr>
          <w:b/>
        </w:rPr>
        <w:t xml:space="preserve">se in the </w:t>
      </w:r>
      <w:r w:rsidR="00D2055C" w:rsidRPr="00D2055C">
        <w:rPr>
          <w:b/>
        </w:rPr>
        <w:t>P</w:t>
      </w:r>
      <w:r w:rsidRPr="00D2055C">
        <w:rPr>
          <w:b/>
        </w:rPr>
        <w:t xml:space="preserve">hysics </w:t>
      </w:r>
      <w:proofErr w:type="gramStart"/>
      <w:r w:rsidR="00D2055C" w:rsidRPr="00D2055C">
        <w:rPr>
          <w:b/>
        </w:rPr>
        <w:t>C</w:t>
      </w:r>
      <w:r w:rsidRPr="00D2055C">
        <w:rPr>
          <w:b/>
        </w:rPr>
        <w:t>lassroom</w:t>
      </w:r>
      <w:r>
        <w:t xml:space="preserve"> </w:t>
      </w:r>
      <w:r w:rsidR="00D2055C">
        <w:t xml:space="preserve"> </w:t>
      </w:r>
      <w:r>
        <w:t>for</w:t>
      </w:r>
      <w:proofErr w:type="gramEnd"/>
      <w:r>
        <w:t xml:space="preserve"> Teach the Teachers Program.</w:t>
      </w:r>
    </w:p>
    <w:p w:rsidR="003253AC" w:rsidRDefault="00D2055C">
      <w:pPr>
        <w:pStyle w:val="ItalicHeading"/>
      </w:pPr>
      <w:proofErr w:type="spellStart"/>
      <w:proofErr w:type="gramStart"/>
      <w:r>
        <w:t>Sabattical</w:t>
      </w:r>
      <w:proofErr w:type="spellEnd"/>
      <w:r>
        <w:t xml:space="preserve">  -</w:t>
      </w:r>
      <w:proofErr w:type="gramEnd"/>
      <w:r>
        <w:t xml:space="preserve">   Vassar College,  New York.</w:t>
      </w:r>
    </w:p>
    <w:p w:rsidR="00D2055C" w:rsidRDefault="00D2055C">
      <w:pPr>
        <w:pStyle w:val="ItalicHeading"/>
      </w:pPr>
      <w:r>
        <w:t>Taught intro physics class</w:t>
      </w:r>
    </w:p>
    <w:p w:rsidR="00D2055C" w:rsidRDefault="00D2055C" w:rsidP="00D2055C">
      <w:pPr>
        <w:pStyle w:val="ItalicHeading"/>
      </w:pPr>
      <w:r>
        <w:t>Investigated use of technology for physics faculty</w:t>
      </w:r>
    </w:p>
    <w:p w:rsidR="003253AC" w:rsidRPr="00D2055C" w:rsidRDefault="00A54485">
      <w:pPr>
        <w:pStyle w:val="SpaceAfter"/>
        <w:rPr>
          <w:b/>
        </w:rPr>
      </w:pPr>
      <w:r>
        <w:tab/>
      </w:r>
      <w:sdt>
        <w:sdtPr>
          <w:rPr>
            <w:b/>
          </w:rPr>
          <w:id w:val="275215311"/>
          <w:placeholder>
            <w:docPart w:val="1E47CC5D728D4FDF8B4AE6814CB77296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 w:rsidR="00D2055C" w:rsidRPr="00D2055C">
            <w:rPr>
              <w:b/>
            </w:rPr>
            <w:t>1999-2000</w:t>
          </w:r>
        </w:sdtContent>
      </w:sdt>
    </w:p>
    <w:p w:rsidR="003253AC" w:rsidRDefault="003253AC">
      <w:pPr>
        <w:pStyle w:val="ItalicHeading"/>
      </w:pPr>
    </w:p>
    <w:p w:rsidR="003253AC" w:rsidRDefault="00D2055C">
      <w:pPr>
        <w:pStyle w:val="SpaceAfter"/>
      </w:pPr>
      <w:r>
        <w:t>AAPT member</w:t>
      </w:r>
    </w:p>
    <w:p w:rsidR="003253AC" w:rsidRDefault="003253AC">
      <w:pPr>
        <w:pStyle w:val="NormalBodyText"/>
      </w:pPr>
    </w:p>
    <w:p w:rsidR="00D2055C" w:rsidRDefault="00D2055C">
      <w:pPr>
        <w:pStyle w:val="NormalBodyText"/>
      </w:pPr>
    </w:p>
    <w:sectPr w:rsidR="00D2055C">
      <w:headerReference w:type="default" r:id="rId9"/>
      <w:pgSz w:w="12240" w:h="15840"/>
      <w:pgMar w:top="1440" w:right="108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A33" w:rsidRDefault="00614A33">
      <w:pPr>
        <w:spacing w:line="240" w:lineRule="auto"/>
      </w:pPr>
      <w:r>
        <w:separator/>
      </w:r>
    </w:p>
  </w:endnote>
  <w:endnote w:type="continuationSeparator" w:id="0">
    <w:p w:rsidR="00614A33" w:rsidRDefault="00614A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A33" w:rsidRDefault="00614A33">
      <w:pPr>
        <w:spacing w:line="240" w:lineRule="auto"/>
      </w:pPr>
      <w:r>
        <w:separator/>
      </w:r>
    </w:p>
  </w:footnote>
  <w:footnote w:type="continuationSeparator" w:id="0">
    <w:p w:rsidR="00614A33" w:rsidRDefault="00614A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3AC" w:rsidRDefault="00614A33">
    <w:pPr>
      <w:pStyle w:val="YourName"/>
    </w:pPr>
    <w:sdt>
      <w:sdtPr>
        <w:alias w:val="Author"/>
        <w:id w:val="25244219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7D5504">
          <w:t>David Harris</w:t>
        </w:r>
      </w:sdtContent>
    </w:sdt>
    <w:r w:rsidR="00A54485">
      <w:tab/>
      <w:t xml:space="preserve">Page </w:t>
    </w:r>
    <w:r w:rsidR="00A54485">
      <w:fldChar w:fldCharType="begin"/>
    </w:r>
    <w:r w:rsidR="00A54485">
      <w:instrText xml:space="preserve"> PAGE   \* MERGEFORMAT </w:instrText>
    </w:r>
    <w:r w:rsidR="00A54485">
      <w:fldChar w:fldCharType="separate"/>
    </w:r>
    <w:r w:rsidR="0013633C">
      <w:rPr>
        <w:noProof/>
      </w:rPr>
      <w:t>2</w:t>
    </w:r>
    <w:r w:rsidR="00A54485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CC6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F476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702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D36676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EC1"/>
    <w:rsid w:val="0013633C"/>
    <w:rsid w:val="003253AC"/>
    <w:rsid w:val="003728C3"/>
    <w:rsid w:val="00566EC1"/>
    <w:rsid w:val="00614A33"/>
    <w:rsid w:val="00727A2B"/>
    <w:rsid w:val="007D5504"/>
    <w:rsid w:val="009F5A69"/>
    <w:rsid w:val="00A54485"/>
    <w:rsid w:val="00D2055C"/>
    <w:rsid w:val="00E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unhideWhenUsed/>
    <w:qFormat/>
    <w:pPr>
      <w:spacing w:after="0" w:line="264" w:lineRule="auto"/>
    </w:pPr>
    <w:rPr>
      <w:sz w:val="16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pPr>
      <w:keepNext/>
      <w:keepLines/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ind w:left="288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Pr>
      <w:rFonts w:asciiTheme="majorHAnsi" w:eastAsiaTheme="majorEastAsia" w:hAnsiTheme="majorHAnsi" w:cstheme="majorBidi"/>
      <w:b/>
      <w:bCs/>
      <w:caps/>
      <w:color w:val="000000" w:themeColor="text1"/>
      <w:spacing w:val="10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semiHidden/>
    <w:rPr>
      <w:caps/>
      <w:color w:val="000000" w:themeColor="text1"/>
      <w:spacing w:val="10"/>
      <w:sz w:val="16"/>
    </w:rPr>
  </w:style>
  <w:style w:type="character" w:customStyle="1" w:styleId="Heading3Char">
    <w:name w:val="Heading 3 Char"/>
    <w:basedOn w:val="DefaultParagraphFont"/>
    <w:link w:val="Heading3"/>
    <w:uiPriority w:val="1"/>
    <w:semiHidden/>
    <w:rPr>
      <w:i/>
      <w:sz w:val="16"/>
    </w:rPr>
  </w:style>
  <w:style w:type="paragraph" w:customStyle="1" w:styleId="JobTitle">
    <w:name w:val="Job Title"/>
    <w:basedOn w:val="Normal"/>
    <w:link w:val="JobTitleChar"/>
    <w:qFormat/>
    <w:pPr>
      <w:tabs>
        <w:tab w:val="left" w:pos="7560"/>
      </w:tabs>
      <w:ind w:left="288"/>
    </w:pPr>
    <w:rPr>
      <w:b/>
    </w:rPr>
  </w:style>
  <w:style w:type="character" w:customStyle="1" w:styleId="JobTitleChar">
    <w:name w:val="Job Title Char"/>
    <w:basedOn w:val="DefaultParagraphFont"/>
    <w:link w:val="JobTitle"/>
    <w:rPr>
      <w:b/>
      <w:sz w:val="16"/>
    </w:rPr>
  </w:style>
  <w:style w:type="paragraph" w:customStyle="1" w:styleId="ContactInformation">
    <w:name w:val="Contact Information"/>
    <w:basedOn w:val="Normal"/>
    <w:qFormat/>
    <w:pPr>
      <w:spacing w:after="400"/>
      <w:ind w:left="288"/>
    </w:pPr>
  </w:style>
  <w:style w:type="paragraph" w:customStyle="1" w:styleId="NormalBodyText">
    <w:name w:val="Normal Body Text"/>
    <w:basedOn w:val="Normal"/>
    <w:qFormat/>
    <w:pPr>
      <w:tabs>
        <w:tab w:val="left" w:pos="7560"/>
      </w:tabs>
      <w:ind w:left="288"/>
    </w:pPr>
  </w:style>
  <w:style w:type="paragraph" w:customStyle="1" w:styleId="AllCaps">
    <w:name w:val="All Caps"/>
    <w:basedOn w:val="Normal"/>
    <w:semiHidden/>
    <w:unhideWhenUsed/>
    <w:qFormat/>
    <w:rPr>
      <w:caps/>
      <w:spacing w:val="20"/>
      <w:sz w:val="15"/>
    </w:rPr>
  </w:style>
  <w:style w:type="paragraph" w:customStyle="1" w:styleId="Location">
    <w:name w:val="Location"/>
    <w:basedOn w:val="Normal"/>
    <w:qFormat/>
    <w:pPr>
      <w:ind w:left="288"/>
    </w:pPr>
  </w:style>
  <w:style w:type="paragraph" w:customStyle="1" w:styleId="SpaceAfter">
    <w:name w:val="Space After"/>
    <w:basedOn w:val="Normal"/>
    <w:qFormat/>
    <w:pPr>
      <w:tabs>
        <w:tab w:val="left" w:pos="7560"/>
      </w:tabs>
      <w:spacing w:after="160"/>
      <w:ind w:left="288" w:right="288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YourName">
    <w:name w:val="Your Name"/>
    <w:basedOn w:val="Normal"/>
    <w:qFormat/>
    <w:pPr>
      <w:keepNext/>
      <w:keepLines/>
      <w:tabs>
        <w:tab w:val="left" w:pos="8640"/>
      </w:tabs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customStyle="1" w:styleId="SpaceAfter1NoRightIndent">
    <w:name w:val="Space After 1 (No Right Indent)"/>
    <w:basedOn w:val="Normal"/>
    <w:qFormat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customStyle="1" w:styleId="ItalicHeading">
    <w:name w:val="Italic Heading"/>
    <w:basedOn w:val="Normal"/>
    <w:qFormat/>
    <w:pPr>
      <w:ind w:left="288"/>
      <w:outlineLvl w:val="2"/>
    </w:pPr>
    <w:rPr>
      <w:i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16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unhideWhenUsed/>
    <w:qFormat/>
    <w:pPr>
      <w:spacing w:after="0" w:line="264" w:lineRule="auto"/>
    </w:pPr>
    <w:rPr>
      <w:sz w:val="16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pPr>
      <w:keepNext/>
      <w:keepLines/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ind w:left="288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Pr>
      <w:rFonts w:asciiTheme="majorHAnsi" w:eastAsiaTheme="majorEastAsia" w:hAnsiTheme="majorHAnsi" w:cstheme="majorBidi"/>
      <w:b/>
      <w:bCs/>
      <w:caps/>
      <w:color w:val="000000" w:themeColor="text1"/>
      <w:spacing w:val="10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semiHidden/>
    <w:rPr>
      <w:caps/>
      <w:color w:val="000000" w:themeColor="text1"/>
      <w:spacing w:val="10"/>
      <w:sz w:val="16"/>
    </w:rPr>
  </w:style>
  <w:style w:type="character" w:customStyle="1" w:styleId="Heading3Char">
    <w:name w:val="Heading 3 Char"/>
    <w:basedOn w:val="DefaultParagraphFont"/>
    <w:link w:val="Heading3"/>
    <w:uiPriority w:val="1"/>
    <w:semiHidden/>
    <w:rPr>
      <w:i/>
      <w:sz w:val="16"/>
    </w:rPr>
  </w:style>
  <w:style w:type="paragraph" w:customStyle="1" w:styleId="JobTitle">
    <w:name w:val="Job Title"/>
    <w:basedOn w:val="Normal"/>
    <w:link w:val="JobTitleChar"/>
    <w:qFormat/>
    <w:pPr>
      <w:tabs>
        <w:tab w:val="left" w:pos="7560"/>
      </w:tabs>
      <w:ind w:left="288"/>
    </w:pPr>
    <w:rPr>
      <w:b/>
    </w:rPr>
  </w:style>
  <w:style w:type="character" w:customStyle="1" w:styleId="JobTitleChar">
    <w:name w:val="Job Title Char"/>
    <w:basedOn w:val="DefaultParagraphFont"/>
    <w:link w:val="JobTitle"/>
    <w:rPr>
      <w:b/>
      <w:sz w:val="16"/>
    </w:rPr>
  </w:style>
  <w:style w:type="paragraph" w:customStyle="1" w:styleId="ContactInformation">
    <w:name w:val="Contact Information"/>
    <w:basedOn w:val="Normal"/>
    <w:qFormat/>
    <w:pPr>
      <w:spacing w:after="400"/>
      <w:ind w:left="288"/>
    </w:pPr>
  </w:style>
  <w:style w:type="paragraph" w:customStyle="1" w:styleId="NormalBodyText">
    <w:name w:val="Normal Body Text"/>
    <w:basedOn w:val="Normal"/>
    <w:qFormat/>
    <w:pPr>
      <w:tabs>
        <w:tab w:val="left" w:pos="7560"/>
      </w:tabs>
      <w:ind w:left="288"/>
    </w:pPr>
  </w:style>
  <w:style w:type="paragraph" w:customStyle="1" w:styleId="AllCaps">
    <w:name w:val="All Caps"/>
    <w:basedOn w:val="Normal"/>
    <w:semiHidden/>
    <w:unhideWhenUsed/>
    <w:qFormat/>
    <w:rPr>
      <w:caps/>
      <w:spacing w:val="20"/>
      <w:sz w:val="15"/>
    </w:rPr>
  </w:style>
  <w:style w:type="paragraph" w:customStyle="1" w:styleId="Location">
    <w:name w:val="Location"/>
    <w:basedOn w:val="Normal"/>
    <w:qFormat/>
    <w:pPr>
      <w:ind w:left="288"/>
    </w:pPr>
  </w:style>
  <w:style w:type="paragraph" w:customStyle="1" w:styleId="SpaceAfter">
    <w:name w:val="Space After"/>
    <w:basedOn w:val="Normal"/>
    <w:qFormat/>
    <w:pPr>
      <w:tabs>
        <w:tab w:val="left" w:pos="7560"/>
      </w:tabs>
      <w:spacing w:after="160"/>
      <w:ind w:left="288" w:right="288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YourName">
    <w:name w:val="Your Name"/>
    <w:basedOn w:val="Normal"/>
    <w:qFormat/>
    <w:pPr>
      <w:keepNext/>
      <w:keepLines/>
      <w:tabs>
        <w:tab w:val="left" w:pos="8640"/>
      </w:tabs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customStyle="1" w:styleId="SpaceAfter1NoRightIndent">
    <w:name w:val="Space After 1 (No Right Indent)"/>
    <w:basedOn w:val="Normal"/>
    <w:qFormat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customStyle="1" w:styleId="ItalicHeading">
    <w:name w:val="Italic Heading"/>
    <w:basedOn w:val="Normal"/>
    <w:qFormat/>
    <w:pPr>
      <w:ind w:left="288"/>
      <w:outlineLvl w:val="2"/>
    </w:pPr>
    <w:rPr>
      <w:i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16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AppData\Roaming\Microsoft\Templates\CurriculumVitae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30E5D77DF754C2BB623CDCAB13AA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665F-17CD-4351-9ECE-2D88A6881C11}"/>
      </w:docPartPr>
      <w:docPartBody>
        <w:p w:rsidR="00A04F8E" w:rsidRDefault="00293789">
          <w:pPr>
            <w:pStyle w:val="C30E5D77DF754C2BB623CDCAB13AA632"/>
          </w:pPr>
          <w:r>
            <w:t>[your name]</w:t>
          </w:r>
        </w:p>
      </w:docPartBody>
    </w:docPart>
    <w:docPart>
      <w:docPartPr>
        <w:name w:val="6B16FC15957E4BFCB6E3AE61D5AFB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FC331-836C-418D-85E0-B562C176EE01}"/>
      </w:docPartPr>
      <w:docPartBody>
        <w:p w:rsidR="00A04F8E" w:rsidRDefault="00293789">
          <w:pPr>
            <w:pStyle w:val="6B16FC15957E4BFCB6E3AE61D5AFB519"/>
          </w:pPr>
          <w:r>
            <w:t>[Pick the Year]</w:t>
          </w:r>
        </w:p>
      </w:docPartBody>
    </w:docPart>
    <w:docPart>
      <w:docPartPr>
        <w:name w:val="1E6304E364C14666BF19A525D9B98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0AD14-642E-4238-8578-90153C504DAD}"/>
      </w:docPartPr>
      <w:docPartBody>
        <w:p w:rsidR="00A04F8E" w:rsidRDefault="00293789">
          <w:pPr>
            <w:pStyle w:val="1E6304E364C14666BF19A525D9B98A50"/>
          </w:pPr>
          <w:r>
            <w:t>[Pick the Year]</w:t>
          </w:r>
        </w:p>
      </w:docPartBody>
    </w:docPart>
    <w:docPart>
      <w:docPartPr>
        <w:name w:val="3FD4FD5EF55C414E8CED0BC69976B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FE2E7-02BA-431D-B1FE-1CCAEDCA0ABB}"/>
      </w:docPartPr>
      <w:docPartBody>
        <w:p w:rsidR="00A04F8E" w:rsidRDefault="00293789">
          <w:pPr>
            <w:pStyle w:val="3FD4FD5EF55C414E8CED0BC69976BA4C"/>
          </w:pPr>
          <w:r>
            <w:t>[Start Date]</w:t>
          </w:r>
        </w:p>
      </w:docPartBody>
    </w:docPart>
    <w:docPart>
      <w:docPartPr>
        <w:name w:val="FEAC684F2F424F0DADD17E4D43EF6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09072-CF7D-4FDD-9AAB-2DD99D93B69B}"/>
      </w:docPartPr>
      <w:docPartBody>
        <w:p w:rsidR="00A04F8E" w:rsidRDefault="00293789">
          <w:pPr>
            <w:pStyle w:val="FEAC684F2F424F0DADD17E4D43EF6171"/>
          </w:pPr>
          <w:r>
            <w:t>[End Date]</w:t>
          </w:r>
        </w:p>
      </w:docPartBody>
    </w:docPart>
    <w:docPart>
      <w:docPartPr>
        <w:name w:val="64DFD65DC5CA44808B4A8809CCD68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AC15E-B6BA-47F6-97FA-44AAC2EF00FC}"/>
      </w:docPartPr>
      <w:docPartBody>
        <w:p w:rsidR="00A04F8E" w:rsidRDefault="00293789">
          <w:pPr>
            <w:pStyle w:val="64DFD65DC5CA44808B4A8809CCD6833F"/>
          </w:pPr>
          <w:r>
            <w:t>[Pick the Year]</w:t>
          </w:r>
        </w:p>
      </w:docPartBody>
    </w:docPart>
    <w:docPart>
      <w:docPartPr>
        <w:name w:val="5A50E136BFAB4B048577C04C543A4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91051-8743-4234-92F5-87D3AA159A68}"/>
      </w:docPartPr>
      <w:docPartBody>
        <w:p w:rsidR="00A04F8E" w:rsidRDefault="00293789">
          <w:pPr>
            <w:pStyle w:val="5A50E136BFAB4B048577C04C543A4C6B"/>
          </w:pPr>
          <w:r>
            <w:t>[Pick the Year]</w:t>
          </w:r>
        </w:p>
      </w:docPartBody>
    </w:docPart>
    <w:docPart>
      <w:docPartPr>
        <w:name w:val="6CEB24C698EE4DC49B73C7BC4F7A2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1087E-2B3E-47E8-874C-A5AF16DE5657}"/>
      </w:docPartPr>
      <w:docPartBody>
        <w:p w:rsidR="00A04F8E" w:rsidRDefault="00293789">
          <w:pPr>
            <w:pStyle w:val="6CEB24C698EE4DC49B73C7BC4F7A25B1"/>
          </w:pPr>
          <w:r>
            <w:t>[Start Date]</w:t>
          </w:r>
        </w:p>
      </w:docPartBody>
    </w:docPart>
    <w:docPart>
      <w:docPartPr>
        <w:name w:val="BDFAC14D6DEC4EE29E3E6047EAFA5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C49E6-F42A-4E56-819F-056F3A3FD46A}"/>
      </w:docPartPr>
      <w:docPartBody>
        <w:p w:rsidR="00A04F8E" w:rsidRDefault="00293789">
          <w:pPr>
            <w:pStyle w:val="BDFAC14D6DEC4EE29E3E6047EAFA5D22"/>
          </w:pPr>
          <w:r>
            <w:t>[End Date]</w:t>
          </w:r>
        </w:p>
      </w:docPartBody>
    </w:docPart>
    <w:docPart>
      <w:docPartPr>
        <w:name w:val="D0D586BA3FA84048BE971FCED7236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449DF-5E24-483F-9B2E-CBFEC15F3A5A}"/>
      </w:docPartPr>
      <w:docPartBody>
        <w:p w:rsidR="00A04F8E" w:rsidRDefault="00293789">
          <w:pPr>
            <w:pStyle w:val="D0D586BA3FA84048BE971FCED72368A3"/>
          </w:pPr>
          <w:r>
            <w:t>[Start Date]</w:t>
          </w:r>
        </w:p>
      </w:docPartBody>
    </w:docPart>
    <w:docPart>
      <w:docPartPr>
        <w:name w:val="EDF355B9B1AD444E8AF5F50902B16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20E7B-CF0A-4CED-A8C7-C13ACF1E36EC}"/>
      </w:docPartPr>
      <w:docPartBody>
        <w:p w:rsidR="00A04F8E" w:rsidRDefault="00293789">
          <w:pPr>
            <w:pStyle w:val="EDF355B9B1AD444E8AF5F50902B16D7F"/>
          </w:pPr>
          <w:r>
            <w:t>[End Date]</w:t>
          </w:r>
        </w:p>
      </w:docPartBody>
    </w:docPart>
    <w:docPart>
      <w:docPartPr>
        <w:name w:val="18B5887B4DD44D358384944CCDFB3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19AA3-0533-4ADB-862A-41D19C35B0E0}"/>
      </w:docPartPr>
      <w:docPartBody>
        <w:p w:rsidR="00A04F8E" w:rsidRDefault="00293789">
          <w:pPr>
            <w:pStyle w:val="18B5887B4DD44D358384944CCDFB3F21"/>
          </w:pPr>
          <w:r>
            <w:t>[Pick the Year</w:t>
          </w:r>
        </w:p>
      </w:docPartBody>
    </w:docPart>
    <w:docPart>
      <w:docPartPr>
        <w:name w:val="58E02DC1A95C4C32A1056A3817312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2161-34BE-4E7E-AFCB-7D2B58618502}"/>
      </w:docPartPr>
      <w:docPartBody>
        <w:p w:rsidR="00A04F8E" w:rsidRDefault="00293789">
          <w:pPr>
            <w:pStyle w:val="58E02DC1A95C4C32A1056A3817312A4F"/>
          </w:pPr>
          <w:r>
            <w:t>[Pick the Year]</w:t>
          </w:r>
        </w:p>
      </w:docPartBody>
    </w:docPart>
    <w:docPart>
      <w:docPartPr>
        <w:name w:val="1E47CC5D728D4FDF8B4AE6814CB77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73E4A-702D-4FD6-B811-9986519D5F7A}"/>
      </w:docPartPr>
      <w:docPartBody>
        <w:p w:rsidR="00A04F8E" w:rsidRDefault="00293789">
          <w:pPr>
            <w:pStyle w:val="1E47CC5D728D4FDF8B4AE6814CB77296"/>
          </w:pPr>
          <w:r>
            <w:t>[Pick the 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789"/>
    <w:rsid w:val="001C0AE6"/>
    <w:rsid w:val="00293789"/>
    <w:rsid w:val="00872ABD"/>
    <w:rsid w:val="00A0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0E5D77DF754C2BB623CDCAB13AA632">
    <w:name w:val="C30E5D77DF754C2BB623CDCAB13AA632"/>
  </w:style>
  <w:style w:type="paragraph" w:customStyle="1" w:styleId="8344B364095B4D429AD31C614E6C1A29">
    <w:name w:val="8344B364095B4D429AD31C614E6C1A29"/>
  </w:style>
  <w:style w:type="paragraph" w:customStyle="1" w:styleId="29AD756C170B47C4B6A9936CF2E19BEA">
    <w:name w:val="29AD756C170B47C4B6A9936CF2E19BEA"/>
  </w:style>
  <w:style w:type="paragraph" w:customStyle="1" w:styleId="4B3126A2EC6B4E6CB90BF98DDBCB9995">
    <w:name w:val="4B3126A2EC6B4E6CB90BF98DDBCB9995"/>
  </w:style>
  <w:style w:type="paragraph" w:customStyle="1" w:styleId="B15F6E0EA45A4687B1509780A683DD6C">
    <w:name w:val="B15F6E0EA45A4687B1509780A683DD6C"/>
  </w:style>
  <w:style w:type="paragraph" w:customStyle="1" w:styleId="A8D80D1B6499461D8942909C4AAC66EB">
    <w:name w:val="A8D80D1B6499461D8942909C4AAC66EB"/>
  </w:style>
  <w:style w:type="paragraph" w:customStyle="1" w:styleId="0F472624E7F5417DA199D09A7DE63195">
    <w:name w:val="0F472624E7F5417DA199D09A7DE63195"/>
  </w:style>
  <w:style w:type="paragraph" w:customStyle="1" w:styleId="6B16FC15957E4BFCB6E3AE61D5AFB519">
    <w:name w:val="6B16FC15957E4BFCB6E3AE61D5AFB519"/>
  </w:style>
  <w:style w:type="paragraph" w:customStyle="1" w:styleId="ACD3C2C2335D473AA0CF0610D4A8CF39">
    <w:name w:val="ACD3C2C2335D473AA0CF0610D4A8CF39"/>
  </w:style>
  <w:style w:type="paragraph" w:customStyle="1" w:styleId="509A9009DA224DE4A84FFD71639413E2">
    <w:name w:val="509A9009DA224DE4A84FFD71639413E2"/>
  </w:style>
  <w:style w:type="paragraph" w:customStyle="1" w:styleId="F5A2A17038E64794B98E8E754718A03A">
    <w:name w:val="F5A2A17038E64794B98E8E754718A03A"/>
  </w:style>
  <w:style w:type="paragraph" w:customStyle="1" w:styleId="38B2CACB852E4D04977C7C55B94253B1">
    <w:name w:val="38B2CACB852E4D04977C7C55B94253B1"/>
  </w:style>
  <w:style w:type="paragraph" w:customStyle="1" w:styleId="1E6304E364C14666BF19A525D9B98A50">
    <w:name w:val="1E6304E364C14666BF19A525D9B98A50"/>
  </w:style>
  <w:style w:type="paragraph" w:customStyle="1" w:styleId="3F6A3B6C1C5E458588561561B9D149E5">
    <w:name w:val="3F6A3B6C1C5E458588561561B9D149E5"/>
  </w:style>
  <w:style w:type="paragraph" w:customStyle="1" w:styleId="D88679D8E5834BA7AF8B54579621CEE7">
    <w:name w:val="D88679D8E5834BA7AF8B54579621CEE7"/>
  </w:style>
  <w:style w:type="paragraph" w:customStyle="1" w:styleId="67D9935771DC4B26A9EF800A1B9A3782">
    <w:name w:val="67D9935771DC4B26A9EF800A1B9A3782"/>
  </w:style>
  <w:style w:type="paragraph" w:customStyle="1" w:styleId="81DBF0653DAF439FA2AE14318FF62271">
    <w:name w:val="81DBF0653DAF439FA2AE14318FF62271"/>
  </w:style>
  <w:style w:type="paragraph" w:customStyle="1" w:styleId="461DBCE0D717478BB502E6CC55973B80">
    <w:name w:val="461DBCE0D717478BB502E6CC55973B80"/>
  </w:style>
  <w:style w:type="paragraph" w:customStyle="1" w:styleId="3BF78E1821D1438C92C9239060ED53F9">
    <w:name w:val="3BF78E1821D1438C92C9239060ED53F9"/>
  </w:style>
  <w:style w:type="paragraph" w:customStyle="1" w:styleId="1DB6AA0579FD49F1A99D6B24AAB2DDE0">
    <w:name w:val="1DB6AA0579FD49F1A99D6B24AAB2DDE0"/>
  </w:style>
  <w:style w:type="paragraph" w:customStyle="1" w:styleId="DF0C1163DE9B49DD876F9B055EC73A85">
    <w:name w:val="DF0C1163DE9B49DD876F9B055EC73A85"/>
  </w:style>
  <w:style w:type="paragraph" w:customStyle="1" w:styleId="3FD4FD5EF55C414E8CED0BC69976BA4C">
    <w:name w:val="3FD4FD5EF55C414E8CED0BC69976BA4C"/>
  </w:style>
  <w:style w:type="paragraph" w:customStyle="1" w:styleId="FEAC684F2F424F0DADD17E4D43EF6171">
    <w:name w:val="FEAC684F2F424F0DADD17E4D43EF6171"/>
  </w:style>
  <w:style w:type="paragraph" w:customStyle="1" w:styleId="519BB533BB4546CF88E2399E6CB0FB57">
    <w:name w:val="519BB533BB4546CF88E2399E6CB0FB57"/>
  </w:style>
  <w:style w:type="paragraph" w:customStyle="1" w:styleId="093D176C629349B999326571D9221817">
    <w:name w:val="093D176C629349B999326571D9221817"/>
  </w:style>
  <w:style w:type="paragraph" w:customStyle="1" w:styleId="7911BB37DF3E4BF28A53F53AD722FF01">
    <w:name w:val="7911BB37DF3E4BF28A53F53AD722FF01"/>
  </w:style>
  <w:style w:type="paragraph" w:customStyle="1" w:styleId="1C160B06DFBD4EB6B0CC085768217461">
    <w:name w:val="1C160B06DFBD4EB6B0CC085768217461"/>
  </w:style>
  <w:style w:type="paragraph" w:customStyle="1" w:styleId="89035B31AF85489D9547D201FC9BA808">
    <w:name w:val="89035B31AF85489D9547D201FC9BA808"/>
  </w:style>
  <w:style w:type="paragraph" w:customStyle="1" w:styleId="00A1A3DE450D46B4BB096EC66536E237">
    <w:name w:val="00A1A3DE450D46B4BB096EC66536E237"/>
  </w:style>
  <w:style w:type="paragraph" w:customStyle="1" w:styleId="BBBE4B38584D494C84CF6EA4CA2FF469">
    <w:name w:val="BBBE4B38584D494C84CF6EA4CA2FF469"/>
  </w:style>
  <w:style w:type="paragraph" w:customStyle="1" w:styleId="587EA4C8D458498F848483CD2D100937">
    <w:name w:val="587EA4C8D458498F848483CD2D100937"/>
  </w:style>
  <w:style w:type="paragraph" w:customStyle="1" w:styleId="64DFD65DC5CA44808B4A8809CCD6833F">
    <w:name w:val="64DFD65DC5CA44808B4A8809CCD6833F"/>
  </w:style>
  <w:style w:type="paragraph" w:customStyle="1" w:styleId="ED71448422D5400FABE5C4EC3FCAD705">
    <w:name w:val="ED71448422D5400FABE5C4EC3FCAD705"/>
  </w:style>
  <w:style w:type="paragraph" w:customStyle="1" w:styleId="24BC1F2468034D9FACD5E8F0C15D3CED">
    <w:name w:val="24BC1F2468034D9FACD5E8F0C15D3CED"/>
  </w:style>
  <w:style w:type="paragraph" w:customStyle="1" w:styleId="5A50E136BFAB4B048577C04C543A4C6B">
    <w:name w:val="5A50E136BFAB4B048577C04C543A4C6B"/>
  </w:style>
  <w:style w:type="paragraph" w:customStyle="1" w:styleId="D8C91DEB44CB4AB8A77AAFC4B4BF6452">
    <w:name w:val="D8C91DEB44CB4AB8A77AAFC4B4BF6452"/>
  </w:style>
  <w:style w:type="paragraph" w:customStyle="1" w:styleId="93962078EF0F457389AD36EBB3D07B5E">
    <w:name w:val="93962078EF0F457389AD36EBB3D07B5E"/>
  </w:style>
  <w:style w:type="paragraph" w:customStyle="1" w:styleId="5B2822E58A9742109D412503FD4A55C5">
    <w:name w:val="5B2822E58A9742109D412503FD4A55C5"/>
  </w:style>
  <w:style w:type="paragraph" w:customStyle="1" w:styleId="CB290504E4784E70A3645FC7FC428281">
    <w:name w:val="CB290504E4784E70A3645FC7FC428281"/>
  </w:style>
  <w:style w:type="paragraph" w:customStyle="1" w:styleId="1A82CD628A7E47679A10F148D6B2D910">
    <w:name w:val="1A82CD628A7E47679A10F148D6B2D910"/>
  </w:style>
  <w:style w:type="paragraph" w:customStyle="1" w:styleId="B1CA91D640984CAAB91665DFFB51F726">
    <w:name w:val="B1CA91D640984CAAB91665DFFB51F726"/>
  </w:style>
  <w:style w:type="paragraph" w:customStyle="1" w:styleId="B860183A658341B9931A5F69AFAA3F2E">
    <w:name w:val="B860183A658341B9931A5F69AFAA3F2E"/>
  </w:style>
  <w:style w:type="paragraph" w:customStyle="1" w:styleId="6F2B5B5E66F5477AAAF9EE42FB5B9A79">
    <w:name w:val="6F2B5B5E66F5477AAAF9EE42FB5B9A79"/>
  </w:style>
  <w:style w:type="paragraph" w:customStyle="1" w:styleId="7EACF66227444A0AACB7D44F9E3ABB9C">
    <w:name w:val="7EACF66227444A0AACB7D44F9E3ABB9C"/>
  </w:style>
  <w:style w:type="paragraph" w:customStyle="1" w:styleId="6CEB24C698EE4DC49B73C7BC4F7A25B1">
    <w:name w:val="6CEB24C698EE4DC49B73C7BC4F7A25B1"/>
  </w:style>
  <w:style w:type="paragraph" w:customStyle="1" w:styleId="BDFAC14D6DEC4EE29E3E6047EAFA5D22">
    <w:name w:val="BDFAC14D6DEC4EE29E3E6047EAFA5D22"/>
  </w:style>
  <w:style w:type="paragraph" w:customStyle="1" w:styleId="1D511AF9A5294DBEB747B53C65D91422">
    <w:name w:val="1D511AF9A5294DBEB747B53C65D91422"/>
  </w:style>
  <w:style w:type="paragraph" w:customStyle="1" w:styleId="98AD68F0BAD94C9C824BC1A437706C1E">
    <w:name w:val="98AD68F0BAD94C9C824BC1A437706C1E"/>
  </w:style>
  <w:style w:type="paragraph" w:customStyle="1" w:styleId="C358947C5DB64225B2EBCD24D030A29A">
    <w:name w:val="C358947C5DB64225B2EBCD24D030A29A"/>
  </w:style>
  <w:style w:type="paragraph" w:customStyle="1" w:styleId="D0D586BA3FA84048BE971FCED72368A3">
    <w:name w:val="D0D586BA3FA84048BE971FCED72368A3"/>
  </w:style>
  <w:style w:type="paragraph" w:customStyle="1" w:styleId="EDF355B9B1AD444E8AF5F50902B16D7F">
    <w:name w:val="EDF355B9B1AD444E8AF5F50902B16D7F"/>
  </w:style>
  <w:style w:type="paragraph" w:customStyle="1" w:styleId="E362CC70A26B418FA4124B146E1CF124">
    <w:name w:val="E362CC70A26B418FA4124B146E1CF124"/>
  </w:style>
  <w:style w:type="paragraph" w:customStyle="1" w:styleId="322D6887CAB740EF9B89423DEC1B6E30">
    <w:name w:val="322D6887CAB740EF9B89423DEC1B6E30"/>
  </w:style>
  <w:style w:type="paragraph" w:customStyle="1" w:styleId="92E6DACD096146ADA1C59E6D43203606">
    <w:name w:val="92E6DACD096146ADA1C59E6D43203606"/>
  </w:style>
  <w:style w:type="paragraph" w:customStyle="1" w:styleId="18B5887B4DD44D358384944CCDFB3F21">
    <w:name w:val="18B5887B4DD44D358384944CCDFB3F21"/>
  </w:style>
  <w:style w:type="paragraph" w:customStyle="1" w:styleId="5476CB2B63B4444EB2C3A4BBFE51EDE8">
    <w:name w:val="5476CB2B63B4444EB2C3A4BBFE51EDE8"/>
  </w:style>
  <w:style w:type="paragraph" w:customStyle="1" w:styleId="D8D7DDDB0EBC4FCF8882159057DE6D90">
    <w:name w:val="D8D7DDDB0EBC4FCF8882159057DE6D90"/>
  </w:style>
  <w:style w:type="paragraph" w:customStyle="1" w:styleId="71AD36B905854D01A35640A67F4A27CB">
    <w:name w:val="71AD36B905854D01A35640A67F4A27CB"/>
  </w:style>
  <w:style w:type="paragraph" w:customStyle="1" w:styleId="58E02DC1A95C4C32A1056A3817312A4F">
    <w:name w:val="58E02DC1A95C4C32A1056A3817312A4F"/>
  </w:style>
  <w:style w:type="paragraph" w:customStyle="1" w:styleId="A337E19D7CA04ED9BDF24A93DD745C61">
    <w:name w:val="A337E19D7CA04ED9BDF24A93DD745C61"/>
  </w:style>
  <w:style w:type="paragraph" w:customStyle="1" w:styleId="150C8A5BC417470E8D97F42A7588BE4B">
    <w:name w:val="150C8A5BC417470E8D97F42A7588BE4B"/>
  </w:style>
  <w:style w:type="paragraph" w:customStyle="1" w:styleId="ADF76AC29E1B40A58E29D6D12BEBD838">
    <w:name w:val="ADF76AC29E1B40A58E29D6D12BEBD838"/>
  </w:style>
  <w:style w:type="paragraph" w:customStyle="1" w:styleId="1E47CC5D728D4FDF8B4AE6814CB77296">
    <w:name w:val="1E47CC5D728D4FDF8B4AE6814CB77296"/>
  </w:style>
  <w:style w:type="paragraph" w:customStyle="1" w:styleId="FCC2C5DB409E4F7999B5EF2A97D4DB1D">
    <w:name w:val="FCC2C5DB409E4F7999B5EF2A97D4DB1D"/>
  </w:style>
  <w:style w:type="paragraph" w:customStyle="1" w:styleId="A687F72FFF7B48A7918DA99C83DCF4A7">
    <w:name w:val="A687F72FFF7B48A7918DA99C83DCF4A7"/>
  </w:style>
  <w:style w:type="paragraph" w:customStyle="1" w:styleId="86441E27C16940FBA23186D1D60E1E36">
    <w:name w:val="86441E27C16940FBA23186D1D60E1E36"/>
  </w:style>
  <w:style w:type="paragraph" w:customStyle="1" w:styleId="10FB0DC24BE0492CAF149CA1A8FABF96">
    <w:name w:val="10FB0DC24BE0492CAF149CA1A8FABF96"/>
  </w:style>
  <w:style w:type="paragraph" w:customStyle="1" w:styleId="04A91BC4C12B48AFB99E25D066203127">
    <w:name w:val="04A91BC4C12B48AFB99E25D066203127"/>
  </w:style>
  <w:style w:type="paragraph" w:customStyle="1" w:styleId="5F5FC5ED6799489CAF52A615F714D89A">
    <w:name w:val="5F5FC5ED6799489CAF52A615F714D89A"/>
  </w:style>
  <w:style w:type="paragraph" w:customStyle="1" w:styleId="FDDC753E0F6C46318D7136B40421AA76">
    <w:name w:val="FDDC753E0F6C46318D7136B40421AA76"/>
  </w:style>
  <w:style w:type="paragraph" w:customStyle="1" w:styleId="5A6721ED6F274EAA96B95F2F13067F6B">
    <w:name w:val="5A6721ED6F274EAA96B95F2F13067F6B"/>
  </w:style>
  <w:style w:type="paragraph" w:customStyle="1" w:styleId="04133A07E3FC45DDA1ADB2C04A5E1910">
    <w:name w:val="04133A07E3FC45DDA1ADB2C04A5E1910"/>
  </w:style>
  <w:style w:type="paragraph" w:customStyle="1" w:styleId="28C6BBF940C142548E2F49D0280BFD23">
    <w:name w:val="28C6BBF940C142548E2F49D0280BFD23"/>
  </w:style>
  <w:style w:type="paragraph" w:customStyle="1" w:styleId="D41EBA16A3A94093AED6495D1781873B">
    <w:name w:val="D41EBA16A3A94093AED6495D1781873B"/>
  </w:style>
  <w:style w:type="paragraph" w:customStyle="1" w:styleId="D7B10398362F4F539CF3C05C383D2C92">
    <w:name w:val="D7B10398362F4F539CF3C05C383D2C9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0E5D77DF754C2BB623CDCAB13AA632">
    <w:name w:val="C30E5D77DF754C2BB623CDCAB13AA632"/>
  </w:style>
  <w:style w:type="paragraph" w:customStyle="1" w:styleId="8344B364095B4D429AD31C614E6C1A29">
    <w:name w:val="8344B364095B4D429AD31C614E6C1A29"/>
  </w:style>
  <w:style w:type="paragraph" w:customStyle="1" w:styleId="29AD756C170B47C4B6A9936CF2E19BEA">
    <w:name w:val="29AD756C170B47C4B6A9936CF2E19BEA"/>
  </w:style>
  <w:style w:type="paragraph" w:customStyle="1" w:styleId="4B3126A2EC6B4E6CB90BF98DDBCB9995">
    <w:name w:val="4B3126A2EC6B4E6CB90BF98DDBCB9995"/>
  </w:style>
  <w:style w:type="paragraph" w:customStyle="1" w:styleId="B15F6E0EA45A4687B1509780A683DD6C">
    <w:name w:val="B15F6E0EA45A4687B1509780A683DD6C"/>
  </w:style>
  <w:style w:type="paragraph" w:customStyle="1" w:styleId="A8D80D1B6499461D8942909C4AAC66EB">
    <w:name w:val="A8D80D1B6499461D8942909C4AAC66EB"/>
  </w:style>
  <w:style w:type="paragraph" w:customStyle="1" w:styleId="0F472624E7F5417DA199D09A7DE63195">
    <w:name w:val="0F472624E7F5417DA199D09A7DE63195"/>
  </w:style>
  <w:style w:type="paragraph" w:customStyle="1" w:styleId="6B16FC15957E4BFCB6E3AE61D5AFB519">
    <w:name w:val="6B16FC15957E4BFCB6E3AE61D5AFB519"/>
  </w:style>
  <w:style w:type="paragraph" w:customStyle="1" w:styleId="ACD3C2C2335D473AA0CF0610D4A8CF39">
    <w:name w:val="ACD3C2C2335D473AA0CF0610D4A8CF39"/>
  </w:style>
  <w:style w:type="paragraph" w:customStyle="1" w:styleId="509A9009DA224DE4A84FFD71639413E2">
    <w:name w:val="509A9009DA224DE4A84FFD71639413E2"/>
  </w:style>
  <w:style w:type="paragraph" w:customStyle="1" w:styleId="F5A2A17038E64794B98E8E754718A03A">
    <w:name w:val="F5A2A17038E64794B98E8E754718A03A"/>
  </w:style>
  <w:style w:type="paragraph" w:customStyle="1" w:styleId="38B2CACB852E4D04977C7C55B94253B1">
    <w:name w:val="38B2CACB852E4D04977C7C55B94253B1"/>
  </w:style>
  <w:style w:type="paragraph" w:customStyle="1" w:styleId="1E6304E364C14666BF19A525D9B98A50">
    <w:name w:val="1E6304E364C14666BF19A525D9B98A50"/>
  </w:style>
  <w:style w:type="paragraph" w:customStyle="1" w:styleId="3F6A3B6C1C5E458588561561B9D149E5">
    <w:name w:val="3F6A3B6C1C5E458588561561B9D149E5"/>
  </w:style>
  <w:style w:type="paragraph" w:customStyle="1" w:styleId="D88679D8E5834BA7AF8B54579621CEE7">
    <w:name w:val="D88679D8E5834BA7AF8B54579621CEE7"/>
  </w:style>
  <w:style w:type="paragraph" w:customStyle="1" w:styleId="67D9935771DC4B26A9EF800A1B9A3782">
    <w:name w:val="67D9935771DC4B26A9EF800A1B9A3782"/>
  </w:style>
  <w:style w:type="paragraph" w:customStyle="1" w:styleId="81DBF0653DAF439FA2AE14318FF62271">
    <w:name w:val="81DBF0653DAF439FA2AE14318FF62271"/>
  </w:style>
  <w:style w:type="paragraph" w:customStyle="1" w:styleId="461DBCE0D717478BB502E6CC55973B80">
    <w:name w:val="461DBCE0D717478BB502E6CC55973B80"/>
  </w:style>
  <w:style w:type="paragraph" w:customStyle="1" w:styleId="3BF78E1821D1438C92C9239060ED53F9">
    <w:name w:val="3BF78E1821D1438C92C9239060ED53F9"/>
  </w:style>
  <w:style w:type="paragraph" w:customStyle="1" w:styleId="1DB6AA0579FD49F1A99D6B24AAB2DDE0">
    <w:name w:val="1DB6AA0579FD49F1A99D6B24AAB2DDE0"/>
  </w:style>
  <w:style w:type="paragraph" w:customStyle="1" w:styleId="DF0C1163DE9B49DD876F9B055EC73A85">
    <w:name w:val="DF0C1163DE9B49DD876F9B055EC73A85"/>
  </w:style>
  <w:style w:type="paragraph" w:customStyle="1" w:styleId="3FD4FD5EF55C414E8CED0BC69976BA4C">
    <w:name w:val="3FD4FD5EF55C414E8CED0BC69976BA4C"/>
  </w:style>
  <w:style w:type="paragraph" w:customStyle="1" w:styleId="FEAC684F2F424F0DADD17E4D43EF6171">
    <w:name w:val="FEAC684F2F424F0DADD17E4D43EF6171"/>
  </w:style>
  <w:style w:type="paragraph" w:customStyle="1" w:styleId="519BB533BB4546CF88E2399E6CB0FB57">
    <w:name w:val="519BB533BB4546CF88E2399E6CB0FB57"/>
  </w:style>
  <w:style w:type="paragraph" w:customStyle="1" w:styleId="093D176C629349B999326571D9221817">
    <w:name w:val="093D176C629349B999326571D9221817"/>
  </w:style>
  <w:style w:type="paragraph" w:customStyle="1" w:styleId="7911BB37DF3E4BF28A53F53AD722FF01">
    <w:name w:val="7911BB37DF3E4BF28A53F53AD722FF01"/>
  </w:style>
  <w:style w:type="paragraph" w:customStyle="1" w:styleId="1C160B06DFBD4EB6B0CC085768217461">
    <w:name w:val="1C160B06DFBD4EB6B0CC085768217461"/>
  </w:style>
  <w:style w:type="paragraph" w:customStyle="1" w:styleId="89035B31AF85489D9547D201FC9BA808">
    <w:name w:val="89035B31AF85489D9547D201FC9BA808"/>
  </w:style>
  <w:style w:type="paragraph" w:customStyle="1" w:styleId="00A1A3DE450D46B4BB096EC66536E237">
    <w:name w:val="00A1A3DE450D46B4BB096EC66536E237"/>
  </w:style>
  <w:style w:type="paragraph" w:customStyle="1" w:styleId="BBBE4B38584D494C84CF6EA4CA2FF469">
    <w:name w:val="BBBE4B38584D494C84CF6EA4CA2FF469"/>
  </w:style>
  <w:style w:type="paragraph" w:customStyle="1" w:styleId="587EA4C8D458498F848483CD2D100937">
    <w:name w:val="587EA4C8D458498F848483CD2D100937"/>
  </w:style>
  <w:style w:type="paragraph" w:customStyle="1" w:styleId="64DFD65DC5CA44808B4A8809CCD6833F">
    <w:name w:val="64DFD65DC5CA44808B4A8809CCD6833F"/>
  </w:style>
  <w:style w:type="paragraph" w:customStyle="1" w:styleId="ED71448422D5400FABE5C4EC3FCAD705">
    <w:name w:val="ED71448422D5400FABE5C4EC3FCAD705"/>
  </w:style>
  <w:style w:type="paragraph" w:customStyle="1" w:styleId="24BC1F2468034D9FACD5E8F0C15D3CED">
    <w:name w:val="24BC1F2468034D9FACD5E8F0C15D3CED"/>
  </w:style>
  <w:style w:type="paragraph" w:customStyle="1" w:styleId="5A50E136BFAB4B048577C04C543A4C6B">
    <w:name w:val="5A50E136BFAB4B048577C04C543A4C6B"/>
  </w:style>
  <w:style w:type="paragraph" w:customStyle="1" w:styleId="D8C91DEB44CB4AB8A77AAFC4B4BF6452">
    <w:name w:val="D8C91DEB44CB4AB8A77AAFC4B4BF6452"/>
  </w:style>
  <w:style w:type="paragraph" w:customStyle="1" w:styleId="93962078EF0F457389AD36EBB3D07B5E">
    <w:name w:val="93962078EF0F457389AD36EBB3D07B5E"/>
  </w:style>
  <w:style w:type="paragraph" w:customStyle="1" w:styleId="5B2822E58A9742109D412503FD4A55C5">
    <w:name w:val="5B2822E58A9742109D412503FD4A55C5"/>
  </w:style>
  <w:style w:type="paragraph" w:customStyle="1" w:styleId="CB290504E4784E70A3645FC7FC428281">
    <w:name w:val="CB290504E4784E70A3645FC7FC428281"/>
  </w:style>
  <w:style w:type="paragraph" w:customStyle="1" w:styleId="1A82CD628A7E47679A10F148D6B2D910">
    <w:name w:val="1A82CD628A7E47679A10F148D6B2D910"/>
  </w:style>
  <w:style w:type="paragraph" w:customStyle="1" w:styleId="B1CA91D640984CAAB91665DFFB51F726">
    <w:name w:val="B1CA91D640984CAAB91665DFFB51F726"/>
  </w:style>
  <w:style w:type="paragraph" w:customStyle="1" w:styleId="B860183A658341B9931A5F69AFAA3F2E">
    <w:name w:val="B860183A658341B9931A5F69AFAA3F2E"/>
  </w:style>
  <w:style w:type="paragraph" w:customStyle="1" w:styleId="6F2B5B5E66F5477AAAF9EE42FB5B9A79">
    <w:name w:val="6F2B5B5E66F5477AAAF9EE42FB5B9A79"/>
  </w:style>
  <w:style w:type="paragraph" w:customStyle="1" w:styleId="7EACF66227444A0AACB7D44F9E3ABB9C">
    <w:name w:val="7EACF66227444A0AACB7D44F9E3ABB9C"/>
  </w:style>
  <w:style w:type="paragraph" w:customStyle="1" w:styleId="6CEB24C698EE4DC49B73C7BC4F7A25B1">
    <w:name w:val="6CEB24C698EE4DC49B73C7BC4F7A25B1"/>
  </w:style>
  <w:style w:type="paragraph" w:customStyle="1" w:styleId="BDFAC14D6DEC4EE29E3E6047EAFA5D22">
    <w:name w:val="BDFAC14D6DEC4EE29E3E6047EAFA5D22"/>
  </w:style>
  <w:style w:type="paragraph" w:customStyle="1" w:styleId="1D511AF9A5294DBEB747B53C65D91422">
    <w:name w:val="1D511AF9A5294DBEB747B53C65D91422"/>
  </w:style>
  <w:style w:type="paragraph" w:customStyle="1" w:styleId="98AD68F0BAD94C9C824BC1A437706C1E">
    <w:name w:val="98AD68F0BAD94C9C824BC1A437706C1E"/>
  </w:style>
  <w:style w:type="paragraph" w:customStyle="1" w:styleId="C358947C5DB64225B2EBCD24D030A29A">
    <w:name w:val="C358947C5DB64225B2EBCD24D030A29A"/>
  </w:style>
  <w:style w:type="paragraph" w:customStyle="1" w:styleId="D0D586BA3FA84048BE971FCED72368A3">
    <w:name w:val="D0D586BA3FA84048BE971FCED72368A3"/>
  </w:style>
  <w:style w:type="paragraph" w:customStyle="1" w:styleId="EDF355B9B1AD444E8AF5F50902B16D7F">
    <w:name w:val="EDF355B9B1AD444E8AF5F50902B16D7F"/>
  </w:style>
  <w:style w:type="paragraph" w:customStyle="1" w:styleId="E362CC70A26B418FA4124B146E1CF124">
    <w:name w:val="E362CC70A26B418FA4124B146E1CF124"/>
  </w:style>
  <w:style w:type="paragraph" w:customStyle="1" w:styleId="322D6887CAB740EF9B89423DEC1B6E30">
    <w:name w:val="322D6887CAB740EF9B89423DEC1B6E30"/>
  </w:style>
  <w:style w:type="paragraph" w:customStyle="1" w:styleId="92E6DACD096146ADA1C59E6D43203606">
    <w:name w:val="92E6DACD096146ADA1C59E6D43203606"/>
  </w:style>
  <w:style w:type="paragraph" w:customStyle="1" w:styleId="18B5887B4DD44D358384944CCDFB3F21">
    <w:name w:val="18B5887B4DD44D358384944CCDFB3F21"/>
  </w:style>
  <w:style w:type="paragraph" w:customStyle="1" w:styleId="5476CB2B63B4444EB2C3A4BBFE51EDE8">
    <w:name w:val="5476CB2B63B4444EB2C3A4BBFE51EDE8"/>
  </w:style>
  <w:style w:type="paragraph" w:customStyle="1" w:styleId="D8D7DDDB0EBC4FCF8882159057DE6D90">
    <w:name w:val="D8D7DDDB0EBC4FCF8882159057DE6D90"/>
  </w:style>
  <w:style w:type="paragraph" w:customStyle="1" w:styleId="71AD36B905854D01A35640A67F4A27CB">
    <w:name w:val="71AD36B905854D01A35640A67F4A27CB"/>
  </w:style>
  <w:style w:type="paragraph" w:customStyle="1" w:styleId="58E02DC1A95C4C32A1056A3817312A4F">
    <w:name w:val="58E02DC1A95C4C32A1056A3817312A4F"/>
  </w:style>
  <w:style w:type="paragraph" w:customStyle="1" w:styleId="A337E19D7CA04ED9BDF24A93DD745C61">
    <w:name w:val="A337E19D7CA04ED9BDF24A93DD745C61"/>
  </w:style>
  <w:style w:type="paragraph" w:customStyle="1" w:styleId="150C8A5BC417470E8D97F42A7588BE4B">
    <w:name w:val="150C8A5BC417470E8D97F42A7588BE4B"/>
  </w:style>
  <w:style w:type="paragraph" w:customStyle="1" w:styleId="ADF76AC29E1B40A58E29D6D12BEBD838">
    <w:name w:val="ADF76AC29E1B40A58E29D6D12BEBD838"/>
  </w:style>
  <w:style w:type="paragraph" w:customStyle="1" w:styleId="1E47CC5D728D4FDF8B4AE6814CB77296">
    <w:name w:val="1E47CC5D728D4FDF8B4AE6814CB77296"/>
  </w:style>
  <w:style w:type="paragraph" w:customStyle="1" w:styleId="FCC2C5DB409E4F7999B5EF2A97D4DB1D">
    <w:name w:val="FCC2C5DB409E4F7999B5EF2A97D4DB1D"/>
  </w:style>
  <w:style w:type="paragraph" w:customStyle="1" w:styleId="A687F72FFF7B48A7918DA99C83DCF4A7">
    <w:name w:val="A687F72FFF7B48A7918DA99C83DCF4A7"/>
  </w:style>
  <w:style w:type="paragraph" w:customStyle="1" w:styleId="86441E27C16940FBA23186D1D60E1E36">
    <w:name w:val="86441E27C16940FBA23186D1D60E1E36"/>
  </w:style>
  <w:style w:type="paragraph" w:customStyle="1" w:styleId="10FB0DC24BE0492CAF149CA1A8FABF96">
    <w:name w:val="10FB0DC24BE0492CAF149CA1A8FABF96"/>
  </w:style>
  <w:style w:type="paragraph" w:customStyle="1" w:styleId="04A91BC4C12B48AFB99E25D066203127">
    <w:name w:val="04A91BC4C12B48AFB99E25D066203127"/>
  </w:style>
  <w:style w:type="paragraph" w:customStyle="1" w:styleId="5F5FC5ED6799489CAF52A615F714D89A">
    <w:name w:val="5F5FC5ED6799489CAF52A615F714D89A"/>
  </w:style>
  <w:style w:type="paragraph" w:customStyle="1" w:styleId="FDDC753E0F6C46318D7136B40421AA76">
    <w:name w:val="FDDC753E0F6C46318D7136B40421AA76"/>
  </w:style>
  <w:style w:type="paragraph" w:customStyle="1" w:styleId="5A6721ED6F274EAA96B95F2F13067F6B">
    <w:name w:val="5A6721ED6F274EAA96B95F2F13067F6B"/>
  </w:style>
  <w:style w:type="paragraph" w:customStyle="1" w:styleId="04133A07E3FC45DDA1ADB2C04A5E1910">
    <w:name w:val="04133A07E3FC45DDA1ADB2C04A5E1910"/>
  </w:style>
  <w:style w:type="paragraph" w:customStyle="1" w:styleId="28C6BBF940C142548E2F49D0280BFD23">
    <w:name w:val="28C6BBF940C142548E2F49D0280BFD23"/>
  </w:style>
  <w:style w:type="paragraph" w:customStyle="1" w:styleId="D41EBA16A3A94093AED6495D1781873B">
    <w:name w:val="D41EBA16A3A94093AED6495D1781873B"/>
  </w:style>
  <w:style w:type="paragraph" w:customStyle="1" w:styleId="D7B10398362F4F539CF3C05C383D2C92">
    <w:name w:val="D7B10398362F4F539CF3C05C383D2C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63508A1-ED12-4352-BFE5-9256697DF1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CurriculumVitae(3).dotx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David Harris</dc:creator>
  <cp:lastModifiedBy>David</cp:lastModifiedBy>
  <cp:revision>3</cp:revision>
  <cp:lastPrinted>2006-08-01T17:47:00Z</cp:lastPrinted>
  <dcterms:created xsi:type="dcterms:W3CDTF">2017-07-26T21:49:00Z</dcterms:created>
  <dcterms:modified xsi:type="dcterms:W3CDTF">2017-07-26T21:51:00Z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TC101695599990</vt:lpwstr>
  </property>
</Properties>
</file>